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A85" w:rsidRDefault="00F70533" w:rsidP="004D093A">
      <w:pPr>
        <w:tabs>
          <w:tab w:val="left" w:pos="16471"/>
        </w:tabs>
        <w:ind w:left="426"/>
      </w:pPr>
      <w:bookmarkStart w:id="0" w:name="_GoBack"/>
      <w:bookmarkEnd w:id="0"/>
      <w:r>
        <w:rPr>
          <w:noProof/>
          <w:lang w:eastAsia="pt-P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2" o:spid="_x0000_s1026" type="#_x0000_t202" style="position:absolute;left:0;text-align:left;margin-left:904.6pt;margin-top:48.15pt;width:239.85pt;height:242.75pt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" filled="f" stroked="f">
            <v:textbox>
              <w:txbxContent>
                <w:p w:rsidR="00204EF5" w:rsidRPr="0051235D" w:rsidRDefault="005B4EF2" w:rsidP="005B4EF2">
                  <w:pPr>
                    <w:rPr>
                      <w:rFonts w:ascii="Helvetica" w:hAnsi="Helvetica" w:cs="Arial"/>
                      <w:sz w:val="20"/>
                      <w:szCs w:val="20"/>
                    </w:rPr>
                  </w:pP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barra na capa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barras de cor segundo o seguinte critério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(Instituição - cor - Pantone )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IPS - Verde - 3425C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(Barra sob o nome da escola)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ESES - Azul - 072C;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ESSS - azul escuro - 2965CVC;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ESAS - Verde - 355C;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ESDRM - Rosa - 710C;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ESGTS - Grenat - 201C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 xml:space="preserve">a barra com 4mm de altura </w:t>
                  </w:r>
                  <w:r w:rsidR="009B13D4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visível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,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vai ao corte À cabeça e a direita,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e a esq., alinha pela coluna do título</w:t>
                  </w:r>
                  <w:r w:rsidRPr="0051235D">
                    <w:rPr>
                      <w:rFonts w:ascii="Helvetica" w:hAnsi="Helvetica" w:cs="Arial"/>
                      <w:sz w:val="20"/>
                      <w:szCs w:val="20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pt-PT"/>
        </w:rPr>
        <w:pict>
          <v:shape id="_x0000_s1027" type="#_x0000_t202" style="position:absolute;left:0;text-align:left;margin-left:809.5pt;margin-top:405.35pt;width:346.1pt;height:136.6pt;z-index:2516746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" filled="f" stroked="f">
            <v:textbox>
              <w:txbxContent>
                <w:p w:rsidR="005B4EF2" w:rsidRPr="005B4EF2" w:rsidRDefault="00075DD1" w:rsidP="000B25C5">
                  <w:pPr>
                    <w:jc w:val="both"/>
                    <w:rPr>
                      <w:rFonts w:ascii="Helvetica" w:hAnsi="Helvetica" w:cs="Arial"/>
                      <w:sz w:val="24"/>
                      <w:szCs w:val="24"/>
                    </w:rPr>
                  </w:pPr>
                  <w:r>
                    <w:rPr>
                      <w:rFonts w:ascii="Helvetica" w:hAnsi="Helvetica" w:cs="Arial"/>
                      <w:b/>
                      <w:sz w:val="20"/>
                      <w:szCs w:val="20"/>
                    </w:rPr>
                    <w:t>Dissertação/</w:t>
                  </w:r>
                  <w:r w:rsidR="00851122">
                    <w:rPr>
                      <w:rFonts w:ascii="Helvetica" w:hAnsi="Helvetica" w:cs="Arial"/>
                      <w:b/>
                      <w:sz w:val="20"/>
                      <w:szCs w:val="20"/>
                    </w:rPr>
                    <w:t xml:space="preserve">Projeto </w:t>
                  </w:r>
                  <w:r w:rsidR="0051235D" w:rsidRPr="000B25C5">
                    <w:rPr>
                      <w:rFonts w:ascii="Helvetica" w:hAnsi="Helvetica" w:cs="Arial"/>
                      <w:b/>
                      <w:sz w:val="20"/>
                      <w:szCs w:val="20"/>
                    </w:rPr>
                    <w:t>apresentad</w:t>
                  </w:r>
                  <w:r w:rsidR="006E4F78">
                    <w:rPr>
                      <w:rFonts w:ascii="Helvetica" w:hAnsi="Helvetica" w:cs="Arial"/>
                      <w:b/>
                      <w:sz w:val="20"/>
                      <w:szCs w:val="20"/>
                    </w:rPr>
                    <w:t>o</w:t>
                  </w:r>
                  <w:r w:rsidR="0051235D" w:rsidRPr="000B25C5">
                    <w:rPr>
                      <w:rFonts w:ascii="Helvetica" w:hAnsi="Helvetica" w:cs="Arial"/>
                      <w:b/>
                      <w:sz w:val="20"/>
                      <w:szCs w:val="20"/>
                    </w:rPr>
                    <w:t xml:space="preserve"> para a obtenção do grau de Mestre </w:t>
                  </w:r>
                  <w:r w:rsidR="000A46DB" w:rsidRPr="000B25C5">
                    <w:rPr>
                      <w:rFonts w:ascii="Helvetica" w:hAnsi="Helvetica" w:cs="Arial"/>
                      <w:b/>
                      <w:sz w:val="20"/>
                      <w:szCs w:val="20"/>
                    </w:rPr>
                    <w:t xml:space="preserve">em </w:t>
                  </w:r>
                  <w:r w:rsidR="00A9779E">
                    <w:rPr>
                      <w:rFonts w:ascii="Helvetica" w:hAnsi="Helvetica" w:cs="Arial"/>
                      <w:b/>
                      <w:sz w:val="20"/>
                      <w:szCs w:val="20"/>
                    </w:rPr>
                    <w:t>Atividade Física em Populações Especiais</w:t>
                  </w:r>
                  <w:r w:rsidR="0051235D" w:rsidRPr="000B25C5">
                    <w:rPr>
                      <w:rFonts w:ascii="Helvetica" w:hAnsi="Helvetica" w:cs="Arial"/>
                      <w:b/>
                      <w:sz w:val="20"/>
                      <w:szCs w:val="20"/>
                    </w:rPr>
                    <w:cr/>
                  </w:r>
                  <w:r w:rsidR="0051235D" w:rsidRPr="0051235D">
                    <w:rPr>
                      <w:rFonts w:ascii="Helvetica" w:hAnsi="Helvetica" w:cs="Arial"/>
                      <w:sz w:val="24"/>
                      <w:szCs w:val="24"/>
                    </w:rPr>
                    <w:cr/>
                  </w:r>
                  <w:r w:rsidR="009B13D4" w:rsidRPr="00125F21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Helvética</w:t>
                  </w:r>
                  <w:r w:rsidR="0051235D" w:rsidRPr="00125F21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 xml:space="preserve"> regular / bold</w:t>
                  </w:r>
                  <w:r w:rsidR="0051235D" w:rsidRPr="00125F21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corpo 10pts</w:t>
                  </w:r>
                  <w:r w:rsidR="0051235D" w:rsidRPr="00125F21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justificado à esquerda</w:t>
                  </w:r>
                  <w:r w:rsidR="0051235D" w:rsidRPr="00125F21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duas linhas</w:t>
                  </w:r>
                  <w:r w:rsidR="0051235D" w:rsidRPr="00125F21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entrelinhas a 100%</w:t>
                  </w:r>
                  <w:r w:rsidR="0051235D" w:rsidRPr="00125F21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</w:r>
                </w:p>
              </w:txbxContent>
            </v:textbox>
          </v:shape>
        </w:pict>
      </w:r>
      <w:r>
        <w:rPr>
          <w:noProof/>
          <w:lang w:eastAsia="pt-PT"/>
        </w:rPr>
        <w:pict>
          <v:shape id="_x0000_s1028" type="#_x0000_t202" style="position:absolute;left:0;text-align:left;margin-left:904.6pt;margin-top:531.85pt;width:197.05pt;height:108.9pt;z-index:2516766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" filled="f" stroked="f">
            <v:textbox>
              <w:txbxContent>
                <w:p w:rsidR="0051235D" w:rsidRPr="004D5140" w:rsidRDefault="00276E9A" w:rsidP="0051235D">
                  <w:pPr>
                    <w:rPr>
                      <w:rFonts w:ascii="Helvetica" w:hAnsi="Helvetica" w:cs="Arial"/>
                      <w:vanish/>
                      <w:sz w:val="24"/>
                      <w:szCs w:val="24"/>
                    </w:rPr>
                  </w:pPr>
                  <w:r>
                    <w:rPr>
                      <w:rFonts w:ascii="Helvetica" w:hAnsi="Helvetica" w:cs="Arial"/>
                      <w:b/>
                      <w:sz w:val="28"/>
                      <w:szCs w:val="28"/>
                    </w:rPr>
                    <w:t>Nome do Autor</w:t>
                  </w:r>
                  <w:r>
                    <w:rPr>
                      <w:rFonts w:ascii="Helvetica" w:hAnsi="Helvetica" w:cs="Arial"/>
                      <w:b/>
                      <w:sz w:val="28"/>
                      <w:szCs w:val="28"/>
                    </w:rPr>
                    <w:cr/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nome do autor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</w:r>
                  <w:r w:rsidR="009B13D4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Helvética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 xml:space="preserve"> regular / bold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corpo 14pts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justificado à esquerda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duas linhas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entrelinhas a 100%</w:t>
                  </w:r>
                  <w:r w:rsidRPr="004D5140">
                    <w:rPr>
                      <w:rFonts w:ascii="Helvetica" w:hAnsi="Helvetica" w:cs="Arial"/>
                      <w:b/>
                      <w:vanish/>
                      <w:sz w:val="28"/>
                      <w:szCs w:val="28"/>
                    </w:rPr>
                    <w:cr/>
                  </w:r>
                </w:p>
              </w:txbxContent>
            </v:textbox>
          </v:shape>
        </w:pict>
      </w:r>
      <w:r>
        <w:rPr>
          <w:noProof/>
          <w:lang w:eastAsia="pt-PT"/>
        </w:rPr>
        <w:pict>
          <v:shape id="_x0000_s1029" type="#_x0000_t202" style="position:absolute;left:0;text-align:left;margin-left:902.7pt;margin-top:277.05pt;width:197.05pt;height:123.65pt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" filled="f" stroked="f">
            <v:textbox>
              <w:txbxContent>
                <w:p w:rsidR="005B4EF2" w:rsidRPr="005B4EF2" w:rsidRDefault="005B4EF2">
                  <w:pPr>
                    <w:rPr>
                      <w:rFonts w:ascii="Helvetica" w:hAnsi="Helvetica" w:cs="Arial"/>
                      <w:sz w:val="24"/>
                      <w:szCs w:val="24"/>
                    </w:rPr>
                  </w:pPr>
                  <w:r w:rsidRPr="00077A54">
                    <w:rPr>
                      <w:rFonts w:ascii="Helvetica" w:hAnsi="Helvetica" w:cs="Arial"/>
                      <w:b/>
                      <w:sz w:val="28"/>
                      <w:szCs w:val="28"/>
                    </w:rPr>
                    <w:t>Título da Obra de estudo</w:t>
                  </w:r>
                  <w:r w:rsidRPr="00077A54">
                    <w:rPr>
                      <w:rFonts w:ascii="Helvetica" w:hAnsi="Helvetica" w:cs="Arial"/>
                      <w:b/>
                      <w:sz w:val="28"/>
                      <w:szCs w:val="28"/>
                    </w:rPr>
                    <w:cr/>
                  </w:r>
                  <w:r w:rsidRPr="00077A54">
                    <w:rPr>
                      <w:rFonts w:ascii="Helvetica" w:hAnsi="Helvetica" w:cs="Arial"/>
                      <w:sz w:val="28"/>
                      <w:szCs w:val="28"/>
                    </w:rPr>
                    <w:cr/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título da obra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</w:r>
                  <w:r w:rsidR="009B13D4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Helvética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 xml:space="preserve"> regular / bold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corpo 14pts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justificado à esquerda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duas linhas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entrelinhas a 100%</w:t>
                  </w:r>
                </w:p>
              </w:txbxContent>
            </v:textbox>
          </v:shape>
        </w:pict>
      </w:r>
      <w:r>
        <w:rPr>
          <w:noProof/>
          <w:lang w:eastAsia="pt-PT"/>
        </w:rPr>
        <w:pict>
          <v:shape id="_x0000_s1030" type="#_x0000_t202" style="position:absolute;left:0;text-align:left;margin-left:904.6pt;margin-top:646.3pt;width:197.05pt;height:84pt;z-index:2516787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" filled="f" stroked="f">
            <v:textbox>
              <w:txbxContent>
                <w:p w:rsidR="00276E9A" w:rsidRPr="00276E9A" w:rsidRDefault="00276E9A" w:rsidP="00276E9A">
                  <w:pPr>
                    <w:rPr>
                      <w:rFonts w:ascii="Helvetica" w:hAnsi="Helvetica" w:cs="Arial"/>
                      <w:sz w:val="20"/>
                      <w:szCs w:val="20"/>
                    </w:rPr>
                  </w:pPr>
                  <w:r w:rsidRPr="00276E9A">
                    <w:rPr>
                      <w:rFonts w:ascii="Helvetica" w:hAnsi="Helvetica" w:cs="Arial"/>
                      <w:b/>
                      <w:sz w:val="20"/>
                      <w:szCs w:val="20"/>
                    </w:rPr>
                    <w:t>Orientador(es)</w:t>
                  </w:r>
                </w:p>
                <w:p w:rsidR="00276E9A" w:rsidRPr="004D5140" w:rsidRDefault="00276E9A" w:rsidP="00276E9A">
                  <w:pPr>
                    <w:rPr>
                      <w:rFonts w:ascii="Helvetica" w:hAnsi="Helvetica" w:cs="Arial"/>
                      <w:vanish/>
                      <w:sz w:val="24"/>
                      <w:szCs w:val="24"/>
                    </w:rPr>
                  </w:pP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nome do(s) orientador(es)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</w:r>
                  <w:r w:rsidR="009B13D4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Helvética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 xml:space="preserve"> regular / bold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corpo 10pts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justificado à esquerda</w:t>
                  </w:r>
                </w:p>
              </w:txbxContent>
            </v:textbox>
          </v:shape>
        </w:pict>
      </w:r>
      <w:r>
        <w:rPr>
          <w:noProof/>
          <w:lang w:eastAsia="pt-PT"/>
        </w:rPr>
        <w:pict>
          <v:shape id="_x0000_s1031" type="#_x0000_t202" style="position:absolute;left:0;text-align:left;margin-left:322.65pt;margin-top:7.05pt;width:222.35pt;height:271.25pt;z-index:2516858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" filled="f" stroked="f">
            <v:textbox>
              <w:txbxContent>
                <w:p w:rsidR="00204EF5" w:rsidRPr="004D5140" w:rsidRDefault="00204EF5" w:rsidP="00204EF5">
                  <w:pPr>
                    <w:jc w:val="right"/>
                    <w:rPr>
                      <w:rFonts w:ascii="Helvetica" w:hAnsi="Helvetica" w:cs="Arial"/>
                      <w:vanish/>
                      <w:sz w:val="24"/>
                      <w:szCs w:val="24"/>
                    </w:rPr>
                  </w:pPr>
                  <w:r w:rsidRPr="004D5140">
                    <w:rPr>
                      <w:rFonts w:ascii="Helvetica" w:hAnsi="Helvetica" w:cs="Arial"/>
                      <w:vanish/>
                      <w:sz w:val="24"/>
                      <w:szCs w:val="24"/>
                    </w:rPr>
                    <w:t>Barra na capa</w:t>
                  </w:r>
                </w:p>
                <w:p w:rsidR="00204EF5" w:rsidRPr="004D5140" w:rsidRDefault="00204EF5" w:rsidP="00204EF5">
                  <w:pPr>
                    <w:jc w:val="right"/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</w:pP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 xml:space="preserve">a barra com 4mm de altura </w:t>
                  </w:r>
                  <w:r w:rsidR="009B13D4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visível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,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vai ao corte à cabeça e à direita,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alinha pela base do bloco de texto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da identificação do Politécnico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identificação do Politécnico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lombada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</w:r>
                  <w:r w:rsidR="009B13D4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Helvética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 xml:space="preserve"> regular / bold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corpo 12pts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justificado à esquerda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duas linhas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entrelinha a 100%</w:t>
                  </w:r>
                </w:p>
              </w:txbxContent>
            </v:textbox>
          </v:shape>
        </w:pict>
      </w:r>
      <w:r>
        <w:rPr>
          <w:noProof/>
          <w:lang w:eastAsia="pt-PT"/>
        </w:rPr>
        <w:pict>
          <v:shape id="_x0000_s1032" type="#_x0000_t202" style="position:absolute;left:0;text-align:left;margin-left:810.45pt;margin-top:718.35pt;width:134.75pt;height:96pt;z-index:2516807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" filled="f" stroked="f">
            <v:textbox>
              <w:txbxContent>
                <w:p w:rsidR="00276E9A" w:rsidRPr="004D5140" w:rsidRDefault="004D5140" w:rsidP="00276E9A">
                  <w:pPr>
                    <w:rPr>
                      <w:rFonts w:ascii="Helvetica" w:hAnsi="Helvetica" w:cs="Arial"/>
                      <w:vanish/>
                      <w:sz w:val="24"/>
                      <w:szCs w:val="24"/>
                    </w:rPr>
                  </w:pPr>
                  <w:r>
                    <w:rPr>
                      <w:rFonts w:ascii="Helvetica" w:hAnsi="Helvetica" w:cs="Arial"/>
                      <w:b/>
                      <w:sz w:val="20"/>
                      <w:szCs w:val="20"/>
                    </w:rPr>
                    <w:t>2</w:t>
                  </w:r>
                  <w:r w:rsidR="005C29BE">
                    <w:rPr>
                      <w:rFonts w:ascii="Helvetica" w:hAnsi="Helvetica" w:cs="Arial"/>
                      <w:b/>
                      <w:sz w:val="20"/>
                      <w:szCs w:val="20"/>
                    </w:rPr>
                    <w:t>011</w:t>
                  </w:r>
                  <w:r w:rsidR="001859FA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Data</w:t>
                  </w:r>
                  <w:r w:rsidR="001859FA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data do documento</w:t>
                  </w:r>
                  <w:r w:rsidR="001859FA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</w:r>
                  <w:r w:rsidR="009B13D4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Helvética</w:t>
                  </w:r>
                  <w:r w:rsidR="001859FA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 xml:space="preserve"> regular / plain</w:t>
                  </w:r>
                  <w:r w:rsidR="001859FA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corpo 10pts</w:t>
                  </w:r>
                  <w:r w:rsidR="001859FA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 xml:space="preserve">formato </w:t>
                  </w:r>
                  <w:r w:rsidR="009B13D4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ano</w:t>
                  </w:r>
                  <w:r w:rsidR="001859FA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 xml:space="preserve"> </w:t>
                  </w:r>
                  <w:r w:rsidR="00276E9A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  <w:lang w:eastAsia="pt-PT"/>
        </w:rPr>
        <w:pict>
          <v:shape id="_x0000_s1033" type="#_x0000_t202" style="position:absolute;left:0;text-align:left;margin-left:421.8pt;margin-top:648.2pt;width:123.55pt;height:139.35pt;z-index:2516848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" filled="f" stroked="f">
            <v:textbox>
              <w:txbxContent>
                <w:p w:rsidR="001859FA" w:rsidRPr="004D5140" w:rsidRDefault="001859FA" w:rsidP="001859FA">
                  <w:pPr>
                    <w:jc w:val="right"/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</w:pPr>
                  <w:r w:rsidRPr="004D5140">
                    <w:rPr>
                      <w:rFonts w:ascii="Helvetica" w:hAnsi="Helvetica" w:cs="Arial"/>
                      <w:vanish/>
                      <w:sz w:val="24"/>
                      <w:szCs w:val="24"/>
                    </w:rPr>
                    <w:t>nome do autor</w:t>
                  </w:r>
                  <w:r w:rsidRPr="004D5140">
                    <w:rPr>
                      <w:rFonts w:ascii="Helvetica" w:hAnsi="Helvetica" w:cs="Arial"/>
                      <w:vanish/>
                      <w:sz w:val="24"/>
                      <w:szCs w:val="24"/>
                    </w:rPr>
                    <w:cr/>
                  </w:r>
                  <w:r w:rsidRPr="004D5140">
                    <w:rPr>
                      <w:rFonts w:ascii="Helvetica" w:hAnsi="Helvetica" w:cs="Arial"/>
                      <w:vanish/>
                      <w:sz w:val="24"/>
                      <w:szCs w:val="24"/>
                    </w:rPr>
                    <w:br/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lombada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</w:r>
                  <w:r w:rsidR="009B13D4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Helvética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 xml:space="preserve"> regular / bold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corpo 12pts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justificado à esquerda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duas linhas</w:t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entrelinha a 100%</w:t>
                  </w:r>
                </w:p>
              </w:txbxContent>
            </v:textbox>
          </v:shape>
        </w:pict>
      </w:r>
      <w:r w:rsidR="00740DFC">
        <w:tab/>
      </w:r>
    </w:p>
    <w:p w:rsidR="00B87264" w:rsidRPr="00B64A85" w:rsidRDefault="00F70533" w:rsidP="00194040">
      <w:r>
        <w:rPr>
          <w:noProof/>
          <w:lang w:eastAsia="pt-PT"/>
        </w:rPr>
        <w:pict>
          <v:rect id="Rectângulo 7" o:spid="_x0000_s1039" style="position:absolute;margin-left:831.5pt;margin-top:16.05pt;width:186.5pt;height:3.55pt;z-index:25166643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" fillcolor="#e04251" strokecolor="#e04251">
            <v:shadow on="t" color="black" opacity="22936f" origin=",.5" offset="0,.63889mm"/>
          </v:rect>
        </w:pict>
      </w:r>
      <w:r>
        <w:rPr>
          <w:noProof/>
          <w:lang w:eastAsia="pt-PT"/>
        </w:rPr>
        <w:pict>
          <v:shape id="Text Box 12" o:spid="_x0000_s1034" type="#_x0000_t202" style="position:absolute;margin-left:447.05pt;margin-top:409.9pt;width:233.95pt;height:39.75pt;rotation:-90;z-index:2516899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" filled="f" stroked="f">
            <v:textbox style="layout-flow:vertical;mso-layout-flow-alt:bottom-to-top">
              <w:txbxContent>
                <w:p w:rsidR="00D75E4A" w:rsidRDefault="009B13D4" w:rsidP="00D75E4A">
                  <w:pPr>
                    <w:rPr>
                      <w:rFonts w:ascii="Helvetica" w:hAnsi="Helvetica" w:cs="Arial"/>
                      <w:b/>
                      <w:sz w:val="24"/>
                      <w:szCs w:val="24"/>
                    </w:rPr>
                  </w:pPr>
                  <w:r>
                    <w:rPr>
                      <w:rFonts w:ascii="Helvetica" w:hAnsi="Helvetica" w:cs="Arial"/>
                      <w:b/>
                      <w:sz w:val="24"/>
                      <w:szCs w:val="24"/>
                    </w:rPr>
                    <w:t>Título da obra</w:t>
                  </w:r>
                  <w:r w:rsidR="00D75E4A" w:rsidRPr="001859FA">
                    <w:rPr>
                      <w:rFonts w:ascii="Helvetica" w:hAnsi="Helvetica" w:cs="Arial"/>
                      <w:b/>
                      <w:sz w:val="24"/>
                      <w:szCs w:val="24"/>
                    </w:rPr>
                    <w:cr/>
                  </w:r>
                  <w:r>
                    <w:rPr>
                      <w:rFonts w:ascii="Helvetica" w:hAnsi="Helvetica" w:cs="Arial"/>
                      <w:b/>
                      <w:sz w:val="24"/>
                      <w:szCs w:val="24"/>
                    </w:rPr>
                    <w:t>de Estudo</w:t>
                  </w:r>
                </w:p>
                <w:p w:rsidR="00D75E4A" w:rsidRPr="00204EF5" w:rsidRDefault="00D75E4A" w:rsidP="00D75E4A">
                  <w:pPr>
                    <w:jc w:val="right"/>
                    <w:rPr>
                      <w:rFonts w:ascii="Helvetica" w:hAnsi="Helvetica" w:cs="Arial"/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noProof/>
          <w:lang w:eastAsia="pt-PT"/>
        </w:rPr>
        <w:pict>
          <v:shape id="Text Box 11" o:spid="_x0000_s1035" type="#_x0000_t202" style="position:absolute;margin-left:458.05pt;margin-top:656.8pt;width:211.85pt;height:39.85pt;rotation:-90;z-index:2516828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" filled="f" stroked="f">
            <v:textbox style="layout-flow:vertical;mso-layout-flow-alt:bottom-to-top">
              <w:txbxContent>
                <w:p w:rsidR="001859FA" w:rsidRDefault="001859FA" w:rsidP="001859FA">
                  <w:pPr>
                    <w:rPr>
                      <w:rFonts w:ascii="Helvetica" w:hAnsi="Helvetica" w:cs="Arial"/>
                      <w:b/>
                      <w:sz w:val="24"/>
                      <w:szCs w:val="24"/>
                    </w:rPr>
                  </w:pPr>
                  <w:r w:rsidRPr="001859FA">
                    <w:rPr>
                      <w:rFonts w:ascii="Helvetica" w:hAnsi="Helvetica" w:cs="Arial"/>
                      <w:b/>
                      <w:sz w:val="24"/>
                      <w:szCs w:val="24"/>
                    </w:rPr>
                    <w:t>Nome do</w:t>
                  </w:r>
                  <w:r w:rsidRPr="001859FA">
                    <w:rPr>
                      <w:rFonts w:ascii="Helvetica" w:hAnsi="Helvetica" w:cs="Arial"/>
                      <w:b/>
                      <w:sz w:val="24"/>
                      <w:szCs w:val="24"/>
                    </w:rPr>
                    <w:cr/>
                    <w:t>Autor</w:t>
                  </w:r>
                </w:p>
                <w:p w:rsidR="001859FA" w:rsidRPr="00204EF5" w:rsidRDefault="001859FA" w:rsidP="001859FA">
                  <w:pPr>
                    <w:jc w:val="right"/>
                    <w:rPr>
                      <w:rFonts w:ascii="Helvetica" w:hAnsi="Helvetica" w:cs="Arial"/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noProof/>
          <w:lang w:eastAsia="pt-PT"/>
        </w:rPr>
        <w:pict>
          <v:shape id="Text Box 13" o:spid="_x0000_s1036" type="#_x0000_t202" style="position:absolute;margin-left:555.85pt;margin-top:169.45pt;width:46.6pt;height:20.15pt;rotation:-90;z-index:2516920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" filled="f" stroked="f">
            <v:textbox style="layout-flow:vertical;mso-layout-flow-alt:bottom-to-top">
              <w:txbxContent>
                <w:p w:rsidR="00D75E4A" w:rsidRDefault="00D75E4A" w:rsidP="007423E2">
                  <w:pPr>
                    <w:spacing w:line="240" w:lineRule="auto"/>
                    <w:rPr>
                      <w:rFonts w:ascii="Helvetica" w:hAnsi="Helvetica" w:cs="Arial"/>
                      <w:b/>
                      <w:sz w:val="24"/>
                      <w:szCs w:val="24"/>
                    </w:rPr>
                  </w:pPr>
                  <w:r>
                    <w:rPr>
                      <w:rFonts w:ascii="Helvetica" w:hAnsi="Helvetica" w:cs="Arial"/>
                      <w:b/>
                      <w:sz w:val="24"/>
                      <w:szCs w:val="24"/>
                    </w:rPr>
                    <w:t>201</w:t>
                  </w:r>
                  <w:r w:rsidR="00D33351">
                    <w:rPr>
                      <w:rFonts w:ascii="Helvetica" w:hAnsi="Helvetica" w:cs="Arial"/>
                      <w:b/>
                      <w:sz w:val="24"/>
                      <w:szCs w:val="24"/>
                    </w:rPr>
                    <w:t>1</w:t>
                  </w:r>
                  <w:r>
                    <w:rPr>
                      <w:rFonts w:ascii="Helvetica" w:hAnsi="Helvetica" w:cs="Arial"/>
                      <w:b/>
                      <w:sz w:val="24"/>
                      <w:szCs w:val="24"/>
                    </w:rPr>
                    <w:t>0</w:t>
                  </w:r>
                </w:p>
                <w:p w:rsidR="00D75E4A" w:rsidRPr="00204EF5" w:rsidRDefault="00D75E4A" w:rsidP="00D75E4A">
                  <w:pPr>
                    <w:jc w:val="right"/>
                    <w:rPr>
                      <w:rFonts w:ascii="Helvetica" w:hAnsi="Helvetica" w:cs="Arial"/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noProof/>
          <w:lang w:eastAsia="pt-PT"/>
        </w:rPr>
        <w:pict>
          <v:shape id="_x0000_s1037" type="#_x0000_t202" style="position:absolute;margin-left:823.4pt;margin-top:1.35pt;width:266.1pt;height:19.25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" filled="f" stroked="f">
            <v:textbox>
              <w:txbxContent>
                <w:p w:rsidR="00204EF5" w:rsidRPr="00204EF5" w:rsidRDefault="005550A1" w:rsidP="00204EF5">
                  <w:pPr>
                    <w:rPr>
                      <w:rFonts w:ascii="Helvetica" w:hAnsi="Helvetica" w:cs="Arial"/>
                      <w:sz w:val="20"/>
                      <w:szCs w:val="20"/>
                    </w:rPr>
                  </w:pPr>
                  <w:r>
                    <w:rPr>
                      <w:rFonts w:ascii="Helvetica" w:hAnsi="Helvetica" w:cs="Arial"/>
                      <w:sz w:val="20"/>
                      <w:szCs w:val="20"/>
                    </w:rPr>
                    <w:t>Escola Superior de Desporto de Rio Maior</w:t>
                  </w:r>
                </w:p>
              </w:txbxContent>
            </v:textbox>
          </v:shape>
        </w:pict>
      </w:r>
      <w:r>
        <w:rPr>
          <w:noProof/>
          <w:lang w:eastAsia="pt-PT"/>
        </w:rPr>
        <w:pict>
          <v:shape id="_x0000_s1038" type="#_x0000_t202" style="position:absolute;margin-left:421.55pt;margin-top:388.75pt;width:123.55pt;height:139.35pt;z-index:2516879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" filled="f" stroked="f">
            <v:textbox>
              <w:txbxContent>
                <w:p w:rsidR="00D75E4A" w:rsidRPr="004D5140" w:rsidRDefault="009B13D4" w:rsidP="00D75E4A">
                  <w:pPr>
                    <w:jc w:val="right"/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</w:pPr>
                  <w:r w:rsidRPr="004D5140">
                    <w:rPr>
                      <w:rFonts w:ascii="Helvetica" w:hAnsi="Helvetica" w:cs="Arial"/>
                      <w:vanish/>
                      <w:sz w:val="24"/>
                      <w:szCs w:val="24"/>
                    </w:rPr>
                    <w:t>Título da obra</w:t>
                  </w:r>
                  <w:r w:rsidR="00D75E4A" w:rsidRPr="004D5140">
                    <w:rPr>
                      <w:rFonts w:ascii="Helvetica" w:hAnsi="Helvetica" w:cs="Arial"/>
                      <w:vanish/>
                      <w:sz w:val="24"/>
                      <w:szCs w:val="24"/>
                    </w:rPr>
                    <w:br/>
                  </w:r>
                  <w:r w:rsidR="00D75E4A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lombada</w:t>
                  </w:r>
                  <w:r w:rsidR="00D75E4A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</w:r>
                  <w:r w:rsidR="00D75E4A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</w:r>
                  <w:r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>Helvética</w:t>
                  </w:r>
                  <w:r w:rsidR="00D75E4A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t xml:space="preserve"> regular / bold</w:t>
                  </w:r>
                  <w:r w:rsidR="00D75E4A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corpo 12pts</w:t>
                  </w:r>
                  <w:r w:rsidR="00D75E4A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justificado à esquerda</w:t>
                  </w:r>
                  <w:r w:rsidR="00D75E4A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duas linhas</w:t>
                  </w:r>
                  <w:r w:rsidR="00D75E4A" w:rsidRPr="004D5140">
                    <w:rPr>
                      <w:rFonts w:ascii="Helvetica" w:hAnsi="Helvetica" w:cs="Arial"/>
                      <w:vanish/>
                      <w:sz w:val="20"/>
                      <w:szCs w:val="20"/>
                    </w:rPr>
                    <w:cr/>
                    <w:t>entrelinha a 100%</w:t>
                  </w:r>
                </w:p>
              </w:txbxContent>
            </v:textbox>
          </v:shape>
        </w:pict>
      </w:r>
      <w:r w:rsidR="00B64A85">
        <w:tab/>
      </w:r>
    </w:p>
    <w:sectPr w:rsidR="00B87264" w:rsidRPr="00B64A85" w:rsidSect="00BA5E89">
      <w:headerReference w:type="default" r:id="rId7"/>
      <w:pgSz w:w="23814" w:h="16839" w:orient="landscape" w:code="8"/>
      <w:pgMar w:top="-414" w:right="0" w:bottom="284" w:left="0" w:header="0" w:footer="709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533" w:rsidRDefault="00F70533" w:rsidP="006F372A">
      <w:pPr>
        <w:spacing w:after="0" w:line="240" w:lineRule="auto"/>
      </w:pPr>
      <w:r>
        <w:separator/>
      </w:r>
    </w:p>
  </w:endnote>
  <w:endnote w:type="continuationSeparator" w:id="0">
    <w:p w:rsidR="00F70533" w:rsidRDefault="00F70533" w:rsidP="006F3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533" w:rsidRDefault="00F70533" w:rsidP="006F372A">
      <w:pPr>
        <w:spacing w:after="0" w:line="240" w:lineRule="auto"/>
      </w:pPr>
      <w:r>
        <w:separator/>
      </w:r>
    </w:p>
  </w:footnote>
  <w:footnote w:type="continuationSeparator" w:id="0">
    <w:p w:rsidR="00F70533" w:rsidRDefault="00F70533" w:rsidP="006F37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372A" w:rsidRDefault="00F70533">
    <w:pPr>
      <w:pStyle w:val="Cabealho"/>
    </w:pPr>
    <w:r>
      <w:rPr>
        <w:noProof/>
        <w:lang w:eastAsia="pt-PT"/>
      </w:rPr>
      <w:pict>
        <v:group id="Grupo 4" o:spid="_x0000_s2050" style="position:absolute;margin-left:13.6pt;margin-top:-66.7pt;width:1213.85pt;height:909.25pt;z-index:251661312" coordorigin="2110,-2110" coordsize="154158,1154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/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l9+0t/yta/s9f9kou/5eIK/UGvy+/aW/5Wtf2e&#10;v+yUXf8ALxBX6g0AcTreomL9oTwvaG5VPP8AD2sTC3+2W6GXZc6WN/kNGZ5Nu/HmRyLGnmASI7SQ&#10;tH21cbrepGL4++GbIXIQXHh/V5vs/wBuKebsudMG/wCz+UfM2+ZjzPNTy/M27JPN3RdlQAUUUUAF&#10;FFFABRRRQAUUUUAfl1+yZ/ytP/tT/wDZPdK/9JNDr9Ra/Lr9kz/laf8A2p/+ye6V/wCkmh1+ot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H5fftLf8AK1r+z1/2Si7/AJeIK/UGvy+/aWP/&#10;AB1afs9f9kou/wCXiCv1BznpzQBxutzSL8fPDUQklEb6BqzMn2u5VWIudMAJhWM27kZOHkkWRNxE&#10;aOskzR9lXJatu/4Xd4dIEhjGh6pk/wCmbQftGnYzt/0XPX/XfvuvlfJ9orraLgFFFFABRRRQAUUU&#10;UAFFFFAH5dfsmf8AK0/+1P8A9k90r/0k0Ov1Fr8uv2TP+Vp/9qf/ALJ7pX/pJodfqL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H5fftLf8rWv&#10;7PX/AGSi7/l4gr9Qa/L79pb/AJWtf2ev+yUXf8vEFfqDQBxeut/xkB4YBacE+H9XO0PdCM/6TpnJ&#10;C/6MWHYy/vQC3lfKZ67SuL1mBz8fPDEot7hkXw/q6mYWt00cZNzphCGVWFujNgkJKhlcIxjZVjnD&#10;9pQAUUUUAFFFFABRRRQAUUUUAfl1+yZ/ytP/ALU//ZPdK/8ASTQ6/UWvy6/ZM/5Wn/2p/wDsnulf&#10;+kmh1+ot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H5fftLf8rWv7PX/AGSi7/l4gr9Q&#10;a/L79pb/AJWtf2ev+yUXf8vEFfqDQBx2s6Y83x48NXotA62+g6tCbr7CX8kvcaafL+0eaPL3+WT5&#10;flP5nl7t8flbZexridc04S/tC+GLw2XmGDw9rEIu/scDmDfc6WfL88yCZN+zPlpG6P5WXeNo4lk7&#10;agAooooAKKKKACiiigAooooA/Lr9kz/laf8A2p/+ye6V/wCkmh1+otfl1+yZ/wArT/7U/wD2T3Sv&#10;/STQ6/UW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D8vv2lv+VrX9nr/ALJRd/y8QV+o&#10;Nfl9+0t/yta/s9f9kou/5eIK/UGgDhteCn9o7woSFLDw3rQB/wBCyB9q0n+//pfp/qf3HTzvn+zV&#10;3NcPr1wiftFeFoTchHk8O6y4t/tNqplAutKBfymjNy+3cBvikWJPMxKjs8DR9xQAUUUUAFFFFABR&#10;RRQAUUUUAfl1+yZ/ytP/ALU//ZPdK/8ASTQ6/UWvy6/ZM/5Wn/2p/wDsnulf+kmh1+ot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H5fftLf8AK1r+z1/2Si7/AJeIK/UGvy+/aW/5Wtf2ev8AslF3/LxBX6g0&#10;AcbrW7/hfvhnH2jZ/wAI/q+cfbfKz9p0zG7Z/om7rjzv3+N3k/J9prsq4nXdMkl/aE8L3gt2eODw&#10;9rEJn+x3DiMvc6WQnnrIII93lk+XJG0kmzMbxrHMsnbUAFFFFABRRRQAUUUUAFFFFAH5dfsmf8rT&#10;/wC1P/2T3Sv/AEk0Ov1Fr8uv2TP+Vp/9qf8A7J7pX/pJodfqL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B+X37S3/K1r+z1/wBkou/5eIK/UGvy+/aW/wCVrX9nr/slF3/LxBX6g0AcTr2l&#10;tN+0N4WvRZGRbfw9rEH2v7Bv8jfc6W3l/aPNHl7/AC8+V5L+Z5W7zIvJ2y9tXDa5pySftFeFbs2S&#10;SSweG9ZhF39ktmaEPdaUTGJmkFwgfYDsjjaJ/KBkeNo4Vk7mgAooooAKKKKACiiigAooooA/Lr9k&#10;z/laf/an/wCye6V/6SaHX6i1+XX7Jn/K0/8AtT/9k90r/wBJNDr9Ra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Py+/aW/5Wtf2ev+yUXf8ALxBX6g1+X37S3/K1r+z1/wBkou/5eIK/UGgD&#10;iNdI/wCGjfCmSAf+Eb1nj/Qsn/StK/v/AOl/9+f3P/Pb5/s1dvXB6/qEUf7S3hO0a8CTz+GdblS0&#10;+126mZUutIDSeS0ZnfYXUb45UjTzcSJI0kLR95QAUUUUAFFFFABRRRQAUUUUAfl1+yZ/ytP/ALU/&#10;/ZPdK/8ASTQ6/UWvy6/ZM/5Wn/2p/wDsnulf+kmh1+ot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H5fftLf8rWv7PX/AGSi7/l4gr9Qa/L79pb/AJWtf2ev+yUXf8vEFfqDQBw2vav5X7R/&#10;hSwF2EFz4b1m4+y/2j5fneXdaSvmfZfKPm7PMx5vmp5Xmbdknnbou5rhtdvZov2ifCtuLtkgl8Oa&#10;zI1t9ruEWZlutKCyGFYzA5QMw8ySRZE8wiNHWSZo+5oAKKKKACiiigAooooAKKKKAPy6/ZM/5Wn/&#10;ANqf/snulf8ApJodfqLX5dfsmf8AK0/+1P8A9k90r/0k0Ov1F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/L79pb/la1/Z6/wCyUXf8vEFfqDX5fftLf8rWv7PX/ZKLv+XiCv1BoA4vXEJ/&#10;aE8LsBNhfDusDI+3eXzc6X12f6Hnjjz/AN/jd5Hyfaq7SuI17TJZf2ifCt6tkJIrfw7rMLXf2SZv&#10;IZ7rSiI/OEoiTeI2Ox4nd/KyjxiORZe3oAKKKKACiiigAooooAKKKKAPy6/ZM/5Wn/2p/wDsnulf&#10;+kmh1+otfl1+yZ/ytP8A7U//AGT3Sv8A0k0Ov1F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/L79pb/AJWtf2ev+yUXf8vEFfqDX5fftLf8rWv7PX/ZKLv+XiCv1BoA4TxBpTTftKeEr4WI&#10;kW28Na3Abv8As6GQweZdaS3l/aTKJYt/l58pInSXytzvGYY1l7uuF1uzD/tH+FJzbq7ReG9ajWf7&#10;LZsYw11pJ2eczi6QNtB2QxtC+wGZkeO3EndUAFFFFABRRRQAUUUUAFFFFAH5dfsmf8rT/wC1P/2T&#10;3Sv/AEk0Ov1Fr8uv2TP+Vp/9qf8A7J7pX/pJodfqL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B+X37S3/K1r+z1/wBkou/5eIK/UGvy+/aW/wCVrX9nr/slF3/LxBX6g0AcHr0qD9pXwkjT&#10;lJW8M62yw+dZjzALrSMt5bL9qbbkDdCwhXfiUM7W5XvK4PxBqzw/tKeErEXwjS58M63P9j/tGGMz&#10;mO60hfM+zGMyy7PMI81JUSLzdrpIZo2i7ygAooooAKKKKACiiigAooooA/Lr9kz/AJWn/wBqf/sn&#10;ulf+kmh1+otfl1+yZ/ytP/tT/wDZPdK/9JNDr9Ra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Py+/aW/5Wtf2ev+yUXf8vEFfqDX5fftLf8AK1r+z1/2Si7/AJeIK/UGgDide1R4v2h/C1kL&#10;xkS48O6xMbX7dOnnFLnSgJPs4iMMmzzCPMeVHj83aiSLLK0XbVw2vMf+GjvCq/aLtQfDesnyFa+E&#10;En+laV87BP8AQyy9FM/78B38j5DdV3NABRRRQAUUUUAFFFFABRRRQB+XX7Jn/K0/+1P/ANk90r/0&#10;k0Ov1Fr8uv2TP+Vp/wDan/7J7pX/AKSaHX6i0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l9+0t/wArWv7PX/ZKLv8Al4gr9Qa/L79pc/8AHVp+z1/2Si7/AJeIK/UHcPUUmwOF1+zd/wBp&#10;DwpcC0ndIvDetRm5FrdtHEWutJIQzK4tkZtpISVGlcRsYmRY5w/dVxGu6U037RHha/Fn5gtvDusQ&#10;favsBfyfMudKby/tHmjy9/l58vyn8zyt2+Pydsvb0wCiiigAooooAKKKKACiiigD8uv2TP8Alaf/&#10;AGp/+ye6V/6SaHX6i1+XX7Jn/K0/+1P/ANk90r/0k0Ov1F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l9+0t/yta/s9f9kou/5eIK/UGvy+/aW/&#10;5Wtf2ev+yUXf8vEFfqDQBxOt6dNJ+0P4XvFti8EHh7WInuPslw/lM9zpZVPOWQQJuCMdkkbyPszG&#10;8axzLJ21cPr2ltN+0Z4VvhZiQW/hvWYPtf2Lf5O+60pvL+0eYPL3+Xny/KfzPK3b4/K2y9xQAUUU&#10;UAFFFFABRRRQAUUUUAfl1+yZ/wArT/7U/wD2T3Sv/STQ6/UWvy6/ZM/5Wn/2p/8Asnulf+kmh1+o&#10;t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H5fftLf8rWv7PX/ZKLv+XiCv1Br8vv2lv+&#10;VrX9nr/slF3/AC8QV+oNAHDa/pyy/tIeFLw2QkeDw1rUQuvslsxhD3Wkkx+c0guE37AdkcTxv5WZ&#10;HjaOFZe5rhtex/w0f4TGYc/8I1rXX7F5n/H1pPTf/pePXyf3OdvnfP8AZq7mgAooooAKKKKACiii&#10;gAooooA/Lr9kz/laf/an/wCye6V/6SaHX6i1+XX7Jn/K0/8AtT/9k90r/wBJNDr9Ra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Py+/aW/5Wtf2ev+yUXf8ALxBX6g1+X37S3/K1r+z1/wBk&#10;ou/5eIK/UGgDiNd1ERftEeFrT7YEafw7rEv2X7VApm2XOlDzPJMZmfZvxvSVI083DpI0kTR9vXGa&#10;3qjw/H/wzZC8WNLjw9q85tftuwzFLnTFEnkeWfM2eYR5nmp5fm7dknm7ouzoAKKKKACiiigAoooo&#10;AKKKKAPy6/ZM/wCVp/8Aan/7J7pX/pJodfqLX5dfsmf8rT/7U/8A2T3Sv/STQ6/UW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D8vv2lv+VrX9nr/slF3/LxBX6g1+X37S3/ACta/s9f9kou&#10;/wCXiCv1BoA4vWr2SL9oDwzbC5ZEl8P6vI1v9ruFEpW50wB/JVDA5XeRvkdZE8wiNXWSUp2lcdrQ&#10;/wCL9+GiBdYGgasMr9t8n/j50z72z/RN393zv32N/k/J9prsaACiiigAooooAKKKKACiiigD8uv2&#10;TP8Alaf/AGp/+ye6V/6SaHX6i1+Xv7JP/K05+1T/ANk90r/0l0Gv1C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/L79pb/la1/Z6/7JRd/y8QV+oNfl9+0t/wArWv7PX/ZKLv8Al4gr9QaA&#10;OL1zS2m+P/hm9Fqzpb+H9XhNyLKd/KL3OmEJ54kEMe7yyfLeJ3k8vKPGsUqy9pXE67ZxP+0P4XuG&#10;t0a4i8PavGkxsg7Rq1zpZZRP5gMYYqpMflt5mwHenlbZO2oAKKKKACiiigAooooAT+D8KWmQ/wCp&#10;p9AH5efsnTg/8HTH7U8ZCqF+HulnP8RzaaF0/Kv1Dr8vf2SP+Vp79qn/ALJ7pX/pLoNfqF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B+X37S3/K1r+z1/2Si7/l4gr9Qa/L79pb/la1/Z6/&#10;7JRd/wAvEFfqDQBxOvWyt+0L4XnMLM8fh7WIxJstDsDXOlkruZvtIztBxEpiO396Q4tw3bVxWumP&#10;/hoXwsGnjWQ+HdYxCfsu5x9p0vLDd/pOF4B8r9184835vIrtaACiiigAooqOX/Vn5c0ASUUUUAFF&#10;FFAH5e/skf8AK09+1T/2T3Sv/SXQa/UKvy9/ZI/5Wnv2qf8Asnulf+kug1+oV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/L79pb/la1/Z6/7JRd/wAvEFfq&#10;DX5fftLf8rWv7PX/AGSi7/l4gr9QaAOM1rzB8fvDADOIj4f1fcB9q2k/adMwTt/0bOM/6397yfK+&#10;Xz67OuM1u0eT4++GbgQyMkWgavGZRa3TKha50whTKri3QnaSEkRpX2kxsixzh+zoAKKKKACo5+1S&#10;VHP2oAkooooAKKKKAPy6/ZNb/jqg/alBB/5J9pXPp/omh1+otfl5+yW2f+Dp79qkdh8O9J/9JtCr&#10;9Q6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Py+/aW/5Wtf2ev8AslF3/LxBX6P69p3i&#10;mfX45NL1jQbPSwbXdb3OkTXNwds5a5xKtzGo8yHakf7s+U4Lt5qnyx+cH7S3/K1r+z1/2Si7/l4g&#10;r9QaAPMdJ8M+Jof2gtA1HXr7RdVhg8L39rHLp/hy4tDBO1xYNMWuHu5UVJfLjKQGPf8AuXPmsEIr&#10;06uJ13ThJ+0J4XvPsZcweHtYh+1fZIG8nfc6WfL85pBMm/y87EjaN/Ly7xtHEsnbUAFFFFABUc/a&#10;pKjn7UASUUUUAFFFFAH5e/skf8rT37VP/ZPdK/8ASXQa/UKvy9/ZI/5Wnv2qf+ye6V/6S6DX6h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l9+0t/yta/s9f8AZKLv+XiCv1Br8vv2lv8A&#10;la1/Z6/7JRd/y8QV+oNAHF66F/4aE8LEgFh4e1jB/wBE4H2nS/73+len+q/c/wDPX5/s9dpXFa4c&#10;ftCeFx9p2Z8PawfI+226eZ/pOl/P5DIZ5NvTzI3WOPfiRXaWIp2tABRRRQAVHP2qSo5+1AElFFFA&#10;BRRRQB+Xv7JP/K05+1T/ANk90r/0l0Gv1Cr8uv2TP+Vp/wDan/7J7pX/AKSaHX6i0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l9+0t/wArWv7PX/ZKLv8Al4gr9Qa/L79pb/la1/Z6/wCy&#10;UXf8vEFfqDQBxeuakYf2hPDFn9sEfn+HtYm+y/bdnnbLnSx5nkeUfM2eZjzPNTy/N27JPN3RdpXH&#10;a1qLx/Hbw5aCZlSfQdVmMQvZ0DlLjTQG8hYzDJjeR5jypJHu2okiyytF2NABRRRQAUkn3DS0UAFF&#10;FFABRRRQB+XX7Jn/ACtP/tT/APZPdK/9JNDr9Ra/Lr9kz/laf/an/wCye6V/6SaHX6i0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l9+0t/yta/s9f9kou/5eIK/UGvy+/aW/5Wtf2ev+yU&#10;Xf8ALxBX6g0AcnrGf+F3+Hs+Zj+w9U6fadv/AB8ad12/6Pn08z9718v5fOrrK4/WNNeT47eG7wQM&#10;6QaDqsJnNrcMIy9xppCecriBN2wnZJG0j7Mxsixyh+woAKKKKACiiigAooooAKKKKAPy6/ZM/wCV&#10;p/8Aan/7J7pX/pJodfqLX5dfsmf8rT/7U/8A2T3Sv/STQ6/UW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8vv2lv+VrX9nr/slF3/LxBX6g1+X37S3/ACta/s9f9kou/wCXiCv1BoA5DWdL&#10;aX46eHL02e8W+harALr7Fv8AJ33Gmt5fn+YPL3+Xny/KfzPK3b4/K2ydfXF65aK/7QXhic2e94/D&#10;2roLr7JbMYQ1zpZMfnNILhN+0HZHG0b+VmR0aOFZO0oAKKKKACiiigAooooAKKKKAPy6/ZM/5Wn/&#10;ANqf/snulf8ApJodfqLX5dfsmf8AK0/+1P8A9k90r/0k0Ov1F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/L79pb/la1/Z6/wCyUXf8vEFfqDX5fftLf8rWv7PX/ZKLv+XiCv1BoA47W8f8&#10;L+8M5I3f8I/q2P8Aj0z/AMfOmf3v9K/79fuf+evz/Z67GuO1rUxD8ePDdmL0RmfQdWm+yfaoFM+y&#10;400eZ5JjMz7PMxvSRUTzcOkjSRNH2NABRRRQAUUUUAFFFFABRRRQB+XX7Jn/ACtP/tT/APZPdK/9&#10;JNDr9Ra/Lr9kz/laf/an/wCye6V/6SaHX6i0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B+X37S3/ACta/s9f9kou/wCXiCv1Br8vv2lv+VrX9nr/ALJRd/y8QV+oNAHIaxKg+OnhxC4D&#10;toWqsF3WwyBcabk4b/SD1HMf7oZ/efMYK6+uQ1nVPK+O3huzN95ZuNB1WYWf2uJfP2XGmjzfJMZk&#10;fZ5m3esiqnm4ZHMiNH19ABRRRQAUUUUAFFFFABRRRQB+XX7Jn/K0/wDtT/8AZPdK/wDSTQ6/UWvy&#10;6/ZM/wCVp/8Aan/7J7pX/pJodfqL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B+X37S3&#10;/K1r+z1/2Si7/l4gr9Qa/L79pb/la1/Z6/7JRd/y8QV+oNAHI6zqBj+OXhy0+1Mgn0LVJvs32uZR&#10;LsuNOG/yRGYn278b3kV08zCI4kkaPrq5LWG/4vb4dUNIFOh6ocB7oIf9I07khf8ARifQy/vRk+V8&#10;pnrraACiiigAooooAKKKKACiiigD8uv2TP8Alaf/AGp/+ye6V/6SaHX6i1+XX7Jn/K0/+1P/ANk9&#10;0r/0k0Ov1F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/L79pb/la1/Z6/7JRd/y8QV+&#10;oNfl9+0t/wArWv7PX/ZKLv8Al4gr9QaAOR1mIn44+HZBFKQuh6ovmC2uWRc3GncGVf8AR0JxkJJ+&#10;9faTH8qTV11clrGlmb44eHb0WZcW+h6pB9q+yFvJ33GnN5fneYNm/wAvOzy23+Vnenl7ZOtoAKKK&#10;KACiiigAooooAKKKKAPy6/ZM/wCVp/8Aan/7J7pX/pJodfqLX5dfsmf8rT/7U/8A2T3Sv/STQ6/U&#10;W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D8vv2lv+VrX9nr/slF3/LxBX6g1+X37S3/&#10;ACta/s9f9kou/wCXiCv1BoA4/WdOMvx08OXv2ESG30LVYftn2OB/I33GmnyvPLiaPf5e7y0jZJPK&#10;y7I0UQfsK47WQn/C+PDZKxlxoOrYJ+zbgPtGm5xu/wBIx0z5f7rp5nzeRXY0AFFFFABRRRQAUUUU&#10;AFFFFAH5dfsmf8rT/wC1P/2T3Sv/AEk0Ov1Fr8uv2TP+Vp/9qf8A7J7pX/pJodfqL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l9+0t/wArWv7PX/ZKLv8Al4gr9Qa/L79pb/la1/Z6/wCyUXf8vEFf&#10;qDQByuq3Ei/GXQYRMVR9F1JjF9smQORPYAN5AQxSYyR5jyK8e7CK4lkMfVVzGq5/4XHoOPMx/Y2p&#10;dPtOz/X2HXb/AKPn08z9718v5fOrp6ACiiigAooooAKKKKACiiigD8uv2TP+Vp/9qf8A7J7pX/pJ&#10;odfqLX5dfsmf8rT/AO1P/wBk90r/ANJNDr9Ra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Py+/aW/wCVrX9nr/slF3/LxBX6g1+X37S3/K1r+z1/2Si7/l4gr9QaAOW1a3d/jFoM6qxii0fU&#10;kY/ZZ2AJnsCB5wkEKfdPyPGzvjKOixyrJ1NcrqmlGb4yaDfCAMLbRtSg877Hv8vzJ7BtvneYNm7y&#10;8+X5bb9mdyeXiTqqACiiigAooooAKKKKACiiigD8uv2TP+Vp/wDan/7J7pX/AKSaHX6i1+XX7Jn/&#10;ACtP/tT/APZPdK/9JNDr9Ra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Py+/aW/5Wtf2&#10;ev8AslF3/LxBX6g1+X37S3/K1r+z1/2Si7/l4gr9QaAOT1WMH42+HnMCsyaJqaib7NbsYwbjT/l8&#10;5nE6bsA7I0aN9mZGVo4g/WVymqbP+Fz+HuRuGianj/j13Y8/T8/e/wBIx0/1X7rp5nzeRXV0AFFF&#10;FABRRRQAUUUUAFFFFAH5dfsmf8rT/wC1P/2T3Sv/AEk0Ov1Fr8uv2TP+Vp/9qf8A7J7pX/pJodfq&#10;L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B+X37S3/K1r+z1/wBkou/5eIK/UGvy+/aW&#10;/wCVrX9nr/slF3/LxBX6g0Acnq15s+Nnh+3+2hPN0XU5Psn2i3Uz7Z9PHmeU0ZnfZuxvjkWNPNxI&#10;rs8Rj6yuX1XUzF8Y9CshdhBcaPqU32b7bsM2yewHmeR5Z8zZ5mPM8xfL8zbtfzcx9RQAUUUUAFFF&#10;FABRRRQAUUUUAfl1+yZ/ytP/ALU//ZPdK/8ASTQ6/UWvy6/ZM/5Wn/2p/wDsnulf+kmh1+ot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H5fftLf8rWv7PX/AGSi7/l4gr9Qa/L79pb/AJWt&#10;f2ev+yUXf8vEFfqDQBy+rSlfjHoCZlAbRtSOBPcKhxPYdY1QwMeeGkdZF5EasrzFOormdTVj8XtD&#10;ZVcoNH1EFh9p2g+fY4B2/wCj5PP+s/e8Hy/l86umoAKKKKACiiigAooooAKKKKAPy6/ZM/5Wn/2p&#10;/wDsnulf+kmh1+otfl1+yZ/ytP8A7U//AGT3Sv8A0k0Ov1F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/L79pb/AJWtf2ev+yUXf8vEFfqDX5fftLf8rWv7PX/ZKLv+XiCv1BoA5TVbIy/G&#10;PQbn7OzLDo2pRGb7HK/l7p7A7PPEgij3bM+W8bPJsyrII5BJ1dcpq2lmX41eH7w2wcW+ianD9o+x&#10;hzFvn087PP3gx7vLz5YjYSbMlk8oCTq6ACiiigAooooAKKKKACiiigD8uv2TP+Vp/wDan/7J7pX/&#10;AKSaHX6i1+XX7Jn/ACtP/tT/APZPdK/9JNDr9Ra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Py+/aW/5Wtf2ev8AslF3/LxBX6g1+X37S3/K1r+z1/2Si7/l4gr9QaAOU1eND8Y9BcohkXRd&#10;SAby7YsoM9hkBmP2gA4HEamI4HmEMIQ3V1ymrTJ/wunw8m5Q7aLqbAeZbAkCfT8na3+kEcjmP92M&#10;jzPmMNdXQAUUUUAFFFFABRRRQAUUUUAfl1+yZ/ytP/tT/wDZPdK/9JNDr9Ra/Lr9kz/laf8A2p/+&#10;ye6V/wCkmh1+ot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H5fftLf8AK1r+z1/2Si7/&#10;AJeIK/UGvy+/aW/5Wtf2ev8AslF3/LxBX6g0XA5XVrwx/GbQLc3IQy6LqUn2f7WimXbPp43+SULP&#10;t3Y3iRQm/BVzIpj6qua1O9KfFnRbcTbVl0nUJDF9skTftmshu8gRlJMbseY0itHuwqOJXaPpaACi&#10;iigAooooAKKKKACiiigD8uv2TP8Alaf/AGp/+ye6V/6SaHX6i1+XX7Jn/K0/+1P/ANk90r/0k0Ov&#10;1F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D8vv2lv+VrX9nr/ALJRd/y8QV+oNfl9&#10;+0t/yta/s9f9kou/5eIK/UGgDmdUvjH8W9DtS4Am0jUZdgu9m7bPYjPk7Dvxv/1m9dmcbW8zKdNX&#10;N6nPIvxX0SMOwSTSdQYp58yhiJrLB8sIYmwCfmd1dc4RWDyFOkoAKKKKACiiigAooooAKKKKAPy6&#10;/ZM/5Wn/ANqf/snulf8ApJodfqLX5dfsmf8AK0/+1P8A9k90r/0k0Ov1F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/L79pb/la1/Z6/wCyUXf8vEFfqDX5fftLf8rWv7PX/ZKLv+XiCv1B&#10;oA57Uc/8LT0fHm7f7Kv84+07P9dZ9dv+j59PM/e9fL+Xzq6Gua1K3dvixokoDCJNK1BWxBORkzWR&#10;H7xXEKng/K6NI3JRlVZQ/S0AFFFFABRRRQAUUUUAFFFFAH5dfsmf8rT/AO1P/wBk90r/ANJNDr9R&#10;a/Lr9kz/AJWn/wBqf/snulf+kmh1+ot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H5ff&#10;tLf8rWv7PX/ZKLv+XiCv1Br8vv2lv+VrX9nr/slF3/LxBX6g0Ac5qVi0vxW0W58rcsOlahEZPsm/&#10;bumsjt87eNmdmdmxt+3O5fLw/R1zGqRbvi5ob+Xu26TqK7/JgO3M1jxvZxMucfdRGjbGXZWWIP09&#10;ABRRRQAUUUUAFFFFABRRRQB+XX7Jn/K0/wDtT/8AZPdK/wDSTQ6/UWvy6/ZM/wCVp/8Aan/7J7pX&#10;/pJodfqL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B+X37S3/K1r+z1/2Si7/l4gr9Qa&#10;/L79pb/la1/Z6/7JRd/y8QV+oNAHM6ttHxg0LJj3/wBj6jjP2bfjz7DON37/AB0z5f7vp5nzeTXT&#10;VzWp3ap8W9EtzIoaXSdQkCedECwWaxBPllDI2Nw+ZXVVzhlYshTpaACiiigAooooAKKKKACiiigD&#10;8uv2TP8Alaf/AGp/+ye6V/6SaHX6i1+XX7Jn/K0/+1P/ANk90r/0k0Ov1F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/L79pb/la1/Z6/7JRd/y8QV+oNfl9+0t/wArWv7PX/ZKLv8Al4gr&#10;9QaAOe1K7ZPiho1v5gCy6XfSFPtO0ttmsxnyth343ff3rszja3mZToa5vUXYfFTRV3ShG0q/JAnu&#10;BGT51lgmNV8hjycNIwkXJEYZWlK9JQAUUUUAFFFFABRRRQAUUUUAfl1+yZ/ytP8A7U//AGT3Sv8A&#10;0k0Ov1Fr8uv2TP8Alaf/AGp/+ye6V/6SaHX6i0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l9+0t/yta/s9f9kou/5eIK/UGvy+/aW/5Wtf2ev+yUXf8vEFfqDQBz2oK/8Aws/R2CuUGl3w&#10;LD7RtB86zwDt/cZPP+s/ecHy/l86uhrn9QtDJ8TNIuAhPlaXfR7vs8rY3S2Zx5ocRrnb91kZmxlW&#10;UI4foKACiiigAooooAKKKKACiiigD8uv2TP+Vp/9qf8A7J7pX/pJodfqLX5dfsmf8rT/AO1P/wBk&#10;90r/ANJNDr9Ra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">
          <v:group id="Grupo 3" o:spid="_x0000_s2052" style="position:absolute;left:2110;top:-2110;width:154158;height:115472" coordorigin="2110,-2110" coordsize="154158,1154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m 1" o:spid="_x0000_s2054" type="#_x0000_t75" style="position:absolute;left:2110;top:-2110;width:154158;height:11547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HLSs7BAAAA2gAAAA8AAABkcnMvZG93bnJldi54bWxEj0FrAjEUhO9C/0N4hd4020KLrEYRS2kv&#10;FVZFr4/Nc7OYvGw3r7r9902h4HGYmW+Y+XIIXl2oT21kA4+TAhRxHW3LjYH97m08BZUE2aKPTAZ+&#10;KMFycTeaY2njlSu6bKVRGcKpRANOpCu1TrWjgGkSO+LsnWIfULLsG217vGZ48PqpKF50wJbzgsOO&#10;1o7q8/Y7GBC36RK+fn3Kxr/7Y0gVH4bKmIf7YTUDJTTILfzf/rAGnuHvSr4BevE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HLSs7BAAAA2gAAAA8AAAAAAAAAAAAAAAAAnwIA&#10;AGRycy9kb3ducmV2LnhtbFBLBQYAAAAABAAEAPcAAACNAwAAAAA=&#10;">
              <v:imagedata r:id="rId1" o:title=""/>
              <v:path arrowok="t"/>
            </v:shape>
            <v:shape id="Imagem 2" o:spid="_x0000_s2053" type="#_x0000_t75" style="position:absolute;left:94956;top:9688;width:6917;height:656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pZv/CAAAA2gAAAA8AAABkcnMvZG93bnJldi54bWxEj92KwjAUhO+FfYdwFryz6Qr+VaOIosiC&#10;F9Y+wKE52xabk9LEtr69WVjYy2FmvmE2u8HUoqPWVZYVfEUxCOLc6ooLBdn9NFmCcB5ZY22ZFLzI&#10;wW77Mdpgom3PN+pSX4gAYZeggtL7JpHS5SUZdJFtiIP3Y1uDPsi2kLrFPsBNLadxPJcGKw4LJTZ0&#10;KCl/pE+jIF2dH8/l3X0vUjnDrDv213PeKzX+HPZrEJ4G/x/+a1+0gjn8Xgk3QG7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waWb/wgAAANoAAAAPAAAAAAAAAAAAAAAAAJ8C&#10;AABkcnMvZG93bnJldi54bWxQSwUGAAAAAAQABAD3AAAAjgMAAAAA&#10;">
              <v:imagedata r:id="rId2" o:title=""/>
              <v:path arrowok="t"/>
            </v:shape>
          </v:group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2051" type="#_x0000_t202" style="position:absolute;left:101990;top:10309;width:33795;height:244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<v:textbox>
              <w:txbxContent>
                <w:p w:rsidR="006F372A" w:rsidRPr="00FF71FD" w:rsidRDefault="006F372A" w:rsidP="006F372A">
                  <w:pPr>
                    <w:rPr>
                      <w:rFonts w:ascii="Helvetica" w:hAnsi="Helvetica" w:cs="Arial"/>
                      <w:b/>
                      <w:sz w:val="20"/>
                      <w:szCs w:val="20"/>
                    </w:rPr>
                  </w:pPr>
                  <w:r w:rsidRPr="00FF71FD">
                    <w:rPr>
                      <w:rFonts w:ascii="Helvetica" w:hAnsi="Helvetica" w:cs="Arial"/>
                      <w:b/>
                      <w:sz w:val="20"/>
                      <w:szCs w:val="20"/>
                    </w:rPr>
                    <w:t>Instituto Politécnico de Santarém</w:t>
                  </w:r>
                </w:p>
              </w:txbxContent>
            </v:textbox>
          </v:shape>
        </v:group>
      </w:pict>
    </w:r>
  </w:p>
  <w:p w:rsidR="006F372A" w:rsidRDefault="00BD50A2">
    <w:pPr>
      <w:pStyle w:val="Cabealho"/>
    </w:pPr>
    <w:r>
      <w:rPr>
        <w:noProof/>
        <w:lang w:val="en-GB" w:eastAsia="en-GB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8981162</wp:posOffset>
          </wp:positionH>
          <wp:positionV relativeFrom="paragraph">
            <wp:posOffset>79706</wp:posOffset>
          </wp:positionV>
          <wp:extent cx="1152394" cy="892789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EsdrmNovo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5699" cy="89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70533">
      <w:rPr>
        <w:noProof/>
        <w:lang w:eastAsia="pt-PT"/>
      </w:rPr>
      <w:pict>
        <v:shape id="Text Box 2" o:spid="_x0000_s2049" type="#_x0000_t202" style="position:absolute;margin-left:459.3pt;margin-top:114.5pt;width:208.25pt;height:19.85pt;rotation:-90;z-index:251662336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" filled="f" stroked="f">
          <v:textbox style="layout-flow:vertical;mso-layout-flow-alt:bottom-to-top">
            <w:txbxContent>
              <w:p w:rsidR="006F372A" w:rsidRDefault="007423E2" w:rsidP="007423E2">
                <w:pPr>
                  <w:spacing w:line="240" w:lineRule="auto"/>
                  <w:rPr>
                    <w:rFonts w:ascii="Helvetica" w:hAnsi="Helvetica" w:cs="Arial"/>
                    <w:b/>
                    <w:sz w:val="24"/>
                    <w:szCs w:val="24"/>
                  </w:rPr>
                </w:pPr>
                <w:r>
                  <w:rPr>
                    <w:rFonts w:ascii="Helvetica" w:hAnsi="Helvetica" w:cs="Arial"/>
                    <w:b/>
                    <w:sz w:val="24"/>
                    <w:szCs w:val="24"/>
                  </w:rPr>
                  <w:t>I</w:t>
                </w:r>
                <w:r w:rsidR="006F372A" w:rsidRPr="00204EF5">
                  <w:rPr>
                    <w:rFonts w:ascii="Helvetica" w:hAnsi="Helvetica" w:cs="Arial"/>
                    <w:b/>
                    <w:sz w:val="24"/>
                    <w:szCs w:val="24"/>
                  </w:rPr>
                  <w:t>nstituto Politécnico de Santarém</w:t>
                </w:r>
              </w:p>
            </w:txbxContent>
          </v:textbox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81"/>
  <w:proofState w:spelling="clean"/>
  <w:attachedTemplate r:id="rId1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75E4A"/>
    <w:rsid w:val="000168EB"/>
    <w:rsid w:val="00026FBA"/>
    <w:rsid w:val="0003661D"/>
    <w:rsid w:val="000369BF"/>
    <w:rsid w:val="00075DD1"/>
    <w:rsid w:val="00077A54"/>
    <w:rsid w:val="000A46DB"/>
    <w:rsid w:val="000B25C5"/>
    <w:rsid w:val="00100893"/>
    <w:rsid w:val="00115DA0"/>
    <w:rsid w:val="00125F21"/>
    <w:rsid w:val="001656E7"/>
    <w:rsid w:val="00176673"/>
    <w:rsid w:val="001859FA"/>
    <w:rsid w:val="00194040"/>
    <w:rsid w:val="001E2315"/>
    <w:rsid w:val="00204EF5"/>
    <w:rsid w:val="00224D1E"/>
    <w:rsid w:val="00276E9A"/>
    <w:rsid w:val="002E17AE"/>
    <w:rsid w:val="00357791"/>
    <w:rsid w:val="0042387D"/>
    <w:rsid w:val="004522B8"/>
    <w:rsid w:val="00490277"/>
    <w:rsid w:val="004D093A"/>
    <w:rsid w:val="004D5140"/>
    <w:rsid w:val="004F0749"/>
    <w:rsid w:val="00504FA6"/>
    <w:rsid w:val="0051235D"/>
    <w:rsid w:val="00527C29"/>
    <w:rsid w:val="005403E1"/>
    <w:rsid w:val="00542A8F"/>
    <w:rsid w:val="005550A1"/>
    <w:rsid w:val="005B4EF2"/>
    <w:rsid w:val="005C29BE"/>
    <w:rsid w:val="005E0242"/>
    <w:rsid w:val="00656782"/>
    <w:rsid w:val="006C7B2C"/>
    <w:rsid w:val="006E2902"/>
    <w:rsid w:val="006E4F78"/>
    <w:rsid w:val="006F372A"/>
    <w:rsid w:val="007001F8"/>
    <w:rsid w:val="00726329"/>
    <w:rsid w:val="00740DFC"/>
    <w:rsid w:val="007423E2"/>
    <w:rsid w:val="00754E53"/>
    <w:rsid w:val="007727D3"/>
    <w:rsid w:val="00805F89"/>
    <w:rsid w:val="008066FF"/>
    <w:rsid w:val="008112C2"/>
    <w:rsid w:val="00851122"/>
    <w:rsid w:val="00852494"/>
    <w:rsid w:val="008B7DDB"/>
    <w:rsid w:val="008E3D39"/>
    <w:rsid w:val="008F3FA3"/>
    <w:rsid w:val="009A52B0"/>
    <w:rsid w:val="009A6813"/>
    <w:rsid w:val="009B13D4"/>
    <w:rsid w:val="009C2847"/>
    <w:rsid w:val="00A9779E"/>
    <w:rsid w:val="00AD1F0D"/>
    <w:rsid w:val="00B43718"/>
    <w:rsid w:val="00B45F69"/>
    <w:rsid w:val="00B64A85"/>
    <w:rsid w:val="00B709D1"/>
    <w:rsid w:val="00B87264"/>
    <w:rsid w:val="00BA270D"/>
    <w:rsid w:val="00BA5E89"/>
    <w:rsid w:val="00BC4615"/>
    <w:rsid w:val="00BD50A2"/>
    <w:rsid w:val="00BE6416"/>
    <w:rsid w:val="00C60C06"/>
    <w:rsid w:val="00CA7508"/>
    <w:rsid w:val="00CF6659"/>
    <w:rsid w:val="00D27264"/>
    <w:rsid w:val="00D33351"/>
    <w:rsid w:val="00D352D9"/>
    <w:rsid w:val="00D75E4A"/>
    <w:rsid w:val="00D96334"/>
    <w:rsid w:val="00DE0425"/>
    <w:rsid w:val="00E03478"/>
    <w:rsid w:val="00E36BBF"/>
    <w:rsid w:val="00EA256C"/>
    <w:rsid w:val="00EA562E"/>
    <w:rsid w:val="00F16DE1"/>
    <w:rsid w:val="00F50205"/>
    <w:rsid w:val="00F56381"/>
    <w:rsid w:val="00F56483"/>
    <w:rsid w:val="00F70533"/>
    <w:rsid w:val="00F83EF2"/>
    <w:rsid w:val="00F97816"/>
    <w:rsid w:val="00F97FC0"/>
    <w:rsid w:val="00FF7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9FA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4238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42387D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unhideWhenUsed/>
    <w:rsid w:val="006F37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6F372A"/>
  </w:style>
  <w:style w:type="paragraph" w:styleId="Rodap">
    <w:name w:val="footer"/>
    <w:basedOn w:val="Normal"/>
    <w:link w:val="RodapCarcter"/>
    <w:uiPriority w:val="99"/>
    <w:unhideWhenUsed/>
    <w:rsid w:val="006F37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6F372A"/>
  </w:style>
  <w:style w:type="character" w:styleId="TextodoMarcadordePosio">
    <w:name w:val="Placeholder Text"/>
    <w:basedOn w:val="Tipodeletrapredefinidodopargrafo"/>
    <w:uiPriority w:val="99"/>
    <w:semiHidden/>
    <w:rsid w:val="002E17A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9FA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4238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42387D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unhideWhenUsed/>
    <w:rsid w:val="006F37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6F372A"/>
  </w:style>
  <w:style w:type="paragraph" w:styleId="Rodap">
    <w:name w:val="footer"/>
    <w:basedOn w:val="Normal"/>
    <w:link w:val="RodapCarcter"/>
    <w:uiPriority w:val="99"/>
    <w:unhideWhenUsed/>
    <w:rsid w:val="006F37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6F372A"/>
  </w:style>
  <w:style w:type="character" w:styleId="TextodoMarcadordePosio">
    <w:name w:val="Placeholder Text"/>
    <w:basedOn w:val="Tipodeletrapredefinidodopargrafo"/>
    <w:uiPriority w:val="99"/>
    <w:semiHidden/>
    <w:rsid w:val="002E17A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&#237;s%20Filipe\Desktop\IPStr-Capa_Mestrados_2010-2011\IPStr-Capa_Mestrados_JAN2011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IPStr-Capa_Mestrados_JAN2011</Template>
  <TotalTime>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Luís Mila Filipe</dc:creator>
  <cp:lastModifiedBy>Rita Santos Rocha</cp:lastModifiedBy>
  <cp:revision>2</cp:revision>
  <cp:lastPrinted>2011-09-16T09:28:00Z</cp:lastPrinted>
  <dcterms:created xsi:type="dcterms:W3CDTF">2014-06-02T10:43:00Z</dcterms:created>
  <dcterms:modified xsi:type="dcterms:W3CDTF">2014-06-02T10:43:00Z</dcterms:modified>
</cp:coreProperties>
</file>